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C2682" w:rsidRDefault="003C2682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Pr="000E4489" w:rsidRDefault="00E35354">
      <w:pPr>
        <w:rPr>
          <w:rFonts w:ascii="Gill Sans MT" w:hAnsi="Gill Sans MT"/>
        </w:rPr>
      </w:pPr>
    </w:p>
    <w:sectPr w:rsidR="00E35354" w:rsidRPr="000E4489" w:rsidSect="004C03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0341" w:rsidRDefault="004C0341" w:rsidP="000E4489">
      <w:pPr>
        <w:spacing w:after="0" w:line="240" w:lineRule="auto"/>
      </w:pPr>
      <w:r>
        <w:separator/>
      </w:r>
    </w:p>
  </w:endnote>
  <w:endnote w:type="continuationSeparator" w:id="0">
    <w:p w:rsidR="004C0341" w:rsidRDefault="004C0341" w:rsidP="000E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802020104020203"/>
    <w:charset w:val="4D"/>
    <w:family w:val="swiss"/>
    <w:pitch w:val="variable"/>
    <w:sig w:usb0="00000003" w:usb1="00000000" w:usb2="00000000" w:usb3="00000000" w:csb0="00000003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6952" w:rsidRDefault="00EB69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354" w:rsidRPr="000E4489" w:rsidRDefault="00E35354" w:rsidP="00E35354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by Associated Universities, Inc.</w:t>
    </w:r>
  </w:p>
  <w:p w:rsidR="000E4489" w:rsidRPr="00E35354" w:rsidRDefault="000E4489" w:rsidP="00E353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354" w:rsidRPr="000E4489" w:rsidRDefault="00E35354" w:rsidP="00E35354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by Associated Universities, Inc.</w:t>
    </w:r>
  </w:p>
  <w:p w:rsidR="00E35354" w:rsidRPr="00E35354" w:rsidRDefault="00E35354" w:rsidP="00E353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0341" w:rsidRDefault="004C0341" w:rsidP="000E4489">
      <w:pPr>
        <w:spacing w:after="0" w:line="240" w:lineRule="auto"/>
      </w:pPr>
      <w:r>
        <w:separator/>
      </w:r>
    </w:p>
  </w:footnote>
  <w:footnote w:type="continuationSeparator" w:id="0">
    <w:p w:rsidR="004C0341" w:rsidRDefault="004C0341" w:rsidP="000E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6952" w:rsidRDefault="00EB69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6952" w:rsidRDefault="00EB69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354" w:rsidRDefault="00EB6952" w:rsidP="00E35354">
    <w:pPr>
      <w:pStyle w:val="Header"/>
    </w:pPr>
    <w:r w:rsidRPr="000A3A8A">
      <w:rPr>
        <w:noProof/>
      </w:rPr>
      <w:drawing>
        <wp:inline distT="0" distB="0" distL="0" distR="0">
          <wp:extent cx="3560627" cy="867409"/>
          <wp:effectExtent l="0" t="0" r="0" b="0"/>
          <wp:docPr id="1" name="Picture 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560627" cy="8674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4489" w:rsidRPr="00E35354" w:rsidRDefault="000E4489" w:rsidP="00E353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5D"/>
    <w:rsid w:val="00050D1D"/>
    <w:rsid w:val="000E4489"/>
    <w:rsid w:val="0017300B"/>
    <w:rsid w:val="001E10AD"/>
    <w:rsid w:val="003C2682"/>
    <w:rsid w:val="004C0341"/>
    <w:rsid w:val="0071525C"/>
    <w:rsid w:val="00AC4D5D"/>
    <w:rsid w:val="00E35354"/>
    <w:rsid w:val="00EB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68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489"/>
  </w:style>
  <w:style w:type="paragraph" w:styleId="Footer">
    <w:name w:val="footer"/>
    <w:basedOn w:val="Normal"/>
    <w:link w:val="FooterChar"/>
    <w:uiPriority w:val="99"/>
    <w:unhideWhenUsed/>
    <w:rsid w:val="000E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489"/>
  </w:style>
  <w:style w:type="paragraph" w:styleId="BalloonText">
    <w:name w:val="Balloon Text"/>
    <w:basedOn w:val="Normal"/>
    <w:link w:val="BalloonTextChar"/>
    <w:uiPriority w:val="99"/>
    <w:semiHidden/>
    <w:unhideWhenUsed/>
    <w:rsid w:val="000E4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Socorro_BW_2024.01.10.dotx</Template>
  <TotalTime>1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dmurphy</dc:creator>
  <cp:keywords/>
  <dc:description/>
  <cp:lastModifiedBy>Davis Murphy</cp:lastModifiedBy>
  <cp:revision>2</cp:revision>
  <dcterms:created xsi:type="dcterms:W3CDTF">2024-01-10T15:18:00Z</dcterms:created>
  <dcterms:modified xsi:type="dcterms:W3CDTF">2024-01-10T15:18:00Z</dcterms:modified>
</cp:coreProperties>
</file>