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C2682" w:rsidRDefault="003C2682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Default="00E35354">
      <w:pPr>
        <w:rPr>
          <w:rFonts w:ascii="Gill Sans MT" w:hAnsi="Gill Sans MT"/>
        </w:rPr>
      </w:pPr>
    </w:p>
    <w:p w:rsidR="00E35354" w:rsidRPr="000E4489" w:rsidRDefault="00E35354">
      <w:pPr>
        <w:rPr>
          <w:rFonts w:ascii="Gill Sans MT" w:hAnsi="Gill Sans MT"/>
        </w:rPr>
      </w:pPr>
    </w:p>
    <w:sectPr w:rsidR="00E35354" w:rsidRPr="000E4489" w:rsidSect="001426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108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42652" w:rsidRDefault="00142652" w:rsidP="000E4489">
      <w:pPr>
        <w:spacing w:after="0" w:line="240" w:lineRule="auto"/>
      </w:pPr>
      <w:r>
        <w:separator/>
      </w:r>
    </w:p>
  </w:endnote>
  <w:endnote w:type="continuationSeparator" w:id="0">
    <w:p w:rsidR="00142652" w:rsidRDefault="00142652" w:rsidP="000E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802020104020203"/>
    <w:charset w:val="4D"/>
    <w:family w:val="swiss"/>
    <w:pitch w:val="variable"/>
    <w:sig w:usb0="00000003" w:usb1="00000000" w:usb2="00000000" w:usb3="00000000" w:csb0="00000003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6952" w:rsidRDefault="00EB69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5354" w:rsidRPr="000E4489" w:rsidRDefault="00E35354" w:rsidP="00E35354">
    <w:pPr>
      <w:pStyle w:val="Footer"/>
      <w:jc w:val="center"/>
      <w:rPr>
        <w:rFonts w:ascii="Gill Sans MT" w:hAnsi="Gill Sans MT"/>
        <w:sz w:val="14"/>
        <w:szCs w:val="14"/>
      </w:rPr>
    </w:pPr>
    <w:r>
      <w:rPr>
        <w:rFonts w:ascii="Gill Sans MT" w:hAnsi="Gill Sans MT"/>
        <w:sz w:val="14"/>
        <w:szCs w:val="14"/>
      </w:rPr>
      <w:t>The National Radio Astronomy Observatory is a facility of the National Science Foundation operated under cooperative agreement by Associated Universities, Inc.</w:t>
    </w:r>
  </w:p>
  <w:p w:rsidR="000E4489" w:rsidRPr="00E35354" w:rsidRDefault="000E4489" w:rsidP="00E3535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5354" w:rsidRPr="000E4489" w:rsidRDefault="00E35354" w:rsidP="00E35354">
    <w:pPr>
      <w:pStyle w:val="Footer"/>
      <w:jc w:val="center"/>
      <w:rPr>
        <w:rFonts w:ascii="Gill Sans MT" w:hAnsi="Gill Sans MT"/>
        <w:sz w:val="14"/>
        <w:szCs w:val="14"/>
      </w:rPr>
    </w:pPr>
    <w:r>
      <w:rPr>
        <w:rFonts w:ascii="Gill Sans MT" w:hAnsi="Gill Sans MT"/>
        <w:sz w:val="14"/>
        <w:szCs w:val="14"/>
      </w:rPr>
      <w:t>The National Radio Astronomy Observatory is a facility of the National Science Foundation operated under cooperative agreement by Associated Universities, Inc.</w:t>
    </w:r>
  </w:p>
  <w:p w:rsidR="00E35354" w:rsidRPr="00E35354" w:rsidRDefault="00E35354" w:rsidP="00E353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42652" w:rsidRDefault="00142652" w:rsidP="000E4489">
      <w:pPr>
        <w:spacing w:after="0" w:line="240" w:lineRule="auto"/>
      </w:pPr>
      <w:r>
        <w:separator/>
      </w:r>
    </w:p>
  </w:footnote>
  <w:footnote w:type="continuationSeparator" w:id="0">
    <w:p w:rsidR="00142652" w:rsidRDefault="00142652" w:rsidP="000E4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6952" w:rsidRDefault="00EB69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6952" w:rsidRDefault="00EB695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5354" w:rsidRDefault="00EB6952" w:rsidP="00E35354">
    <w:pPr>
      <w:pStyle w:val="Header"/>
    </w:pPr>
    <w:r w:rsidRPr="000A3A8A">
      <w:rPr>
        <w:noProof/>
      </w:rPr>
      <w:drawing>
        <wp:inline distT="0" distB="0" distL="0" distR="0">
          <wp:extent cx="3560627" cy="867409"/>
          <wp:effectExtent l="0" t="0" r="0" b="0"/>
          <wp:docPr id="1" name="Picture 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560627" cy="8674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4489" w:rsidRPr="00E35354" w:rsidRDefault="000E4489" w:rsidP="00E353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D5D"/>
    <w:rsid w:val="00050D1D"/>
    <w:rsid w:val="000E4489"/>
    <w:rsid w:val="00142652"/>
    <w:rsid w:val="0017300B"/>
    <w:rsid w:val="001E10AD"/>
    <w:rsid w:val="003C2682"/>
    <w:rsid w:val="00AC4D5D"/>
    <w:rsid w:val="00E35354"/>
    <w:rsid w:val="00EB6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682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44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4489"/>
  </w:style>
  <w:style w:type="paragraph" w:styleId="Footer">
    <w:name w:val="footer"/>
    <w:basedOn w:val="Normal"/>
    <w:link w:val="FooterChar"/>
    <w:uiPriority w:val="99"/>
    <w:unhideWhenUsed/>
    <w:rsid w:val="000E44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4489"/>
  </w:style>
  <w:style w:type="paragraph" w:styleId="BalloonText">
    <w:name w:val="Balloon Text"/>
    <w:basedOn w:val="Normal"/>
    <w:link w:val="BalloonTextChar"/>
    <w:uiPriority w:val="99"/>
    <w:semiHidden/>
    <w:unhideWhenUsed/>
    <w:rsid w:val="000E4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44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Socorro_2024.01.10.dotx</Template>
  <TotalTime>1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NRAO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dmurphy</dc:creator>
  <cp:keywords/>
  <dc:description/>
  <cp:lastModifiedBy>Davis Murphy</cp:lastModifiedBy>
  <cp:revision>1</cp:revision>
  <dcterms:created xsi:type="dcterms:W3CDTF">2024-01-10T15:16:00Z</dcterms:created>
  <dcterms:modified xsi:type="dcterms:W3CDTF">2024-01-10T15:17:00Z</dcterms:modified>
</cp:coreProperties>
</file>