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91D" w:rsidRDefault="001F791D" w:rsidP="001F791D">
      <w:pPr>
        <w:pStyle w:val="Default"/>
        <w:jc w:val="center"/>
      </w:pPr>
    </w:p>
    <w:p w:rsidR="001F791D" w:rsidRPr="001F791D" w:rsidRDefault="001F791D" w:rsidP="001F791D">
      <w:pPr>
        <w:pStyle w:val="Default"/>
        <w:jc w:val="center"/>
        <w:rPr>
          <w:sz w:val="28"/>
          <w:szCs w:val="28"/>
        </w:rPr>
      </w:pPr>
      <w:r w:rsidRPr="001F791D">
        <w:rPr>
          <w:sz w:val="28"/>
          <w:szCs w:val="28"/>
        </w:rPr>
        <w:t>MEMORANDUM</w:t>
      </w:r>
    </w:p>
    <w:p w:rsidR="001F791D" w:rsidRPr="001F791D" w:rsidRDefault="001F791D" w:rsidP="001F791D">
      <w:pPr>
        <w:pStyle w:val="Default"/>
        <w:rPr>
          <w:sz w:val="22"/>
          <w:szCs w:val="22"/>
        </w:rPr>
      </w:pPr>
    </w:p>
    <w:p w:rsidR="001F791D" w:rsidRPr="001F791D" w:rsidRDefault="00F95431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To:</w:t>
      </w:r>
      <w:r>
        <w:tab/>
      </w:r>
      <w:r w:rsidR="00EF48AC">
        <w:fldChar w:fldCharType="begin">
          <w:ffData>
            <w:name w:val="Text1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0" w:name="Text1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0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From:</w:t>
      </w:r>
      <w:r w:rsidR="00F95431">
        <w:tab/>
      </w:r>
      <w:r w:rsidR="00EF48AC">
        <w:fldChar w:fldCharType="begin">
          <w:ffData>
            <w:name w:val="Text2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1" w:name="Text2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1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Date:</w:t>
      </w:r>
      <w:r w:rsidR="001F791D" w:rsidRPr="001F791D">
        <w:t xml:space="preserve"> </w:t>
      </w:r>
      <w:r w:rsidR="00F95431">
        <w:tab/>
      </w:r>
      <w:r w:rsidR="0099534A">
        <w:fldChar w:fldCharType="begin">
          <w:ffData>
            <w:name w:val="Text3"/>
            <w:enabled w:val="0"/>
            <w:calcOnExit w:val="0"/>
            <w:textInput>
              <w:type w:val="currentDate"/>
              <w:format w:val="d MMMM yyyy"/>
            </w:textInput>
          </w:ffData>
        </w:fldChar>
      </w:r>
      <w:bookmarkStart w:id="2" w:name="Text3"/>
      <w:r w:rsidR="0099534A">
        <w:instrText xml:space="preserve"> FORMTEXT </w:instrText>
      </w:r>
      <w:r w:rsidR="0099534A">
        <w:fldChar w:fldCharType="begin"/>
      </w:r>
      <w:r w:rsidR="0099534A">
        <w:instrText xml:space="preserve"> DATE \@ "d MMMM yyyy" </w:instrText>
      </w:r>
      <w:r w:rsidR="0099534A">
        <w:fldChar w:fldCharType="separate"/>
      </w:r>
      <w:r w:rsidR="005C0669">
        <w:rPr>
          <w:noProof/>
        </w:rPr>
        <w:instrText>28 September 2016</w:instrText>
      </w:r>
      <w:r w:rsidR="0099534A">
        <w:fldChar w:fldCharType="end"/>
      </w:r>
      <w:r w:rsidR="0099534A">
        <w:fldChar w:fldCharType="separate"/>
      </w:r>
      <w:r w:rsidR="008566EC">
        <w:rPr>
          <w:noProof/>
        </w:rPr>
        <w:t>28 September 2016</w:t>
      </w:r>
      <w:r w:rsidR="0099534A">
        <w:fldChar w:fldCharType="end"/>
      </w:r>
      <w:bookmarkEnd w:id="2"/>
    </w:p>
    <w:p w:rsidR="00617D42" w:rsidRPr="001F791D" w:rsidRDefault="003874F5" w:rsidP="003874F5">
      <w:pPr>
        <w:tabs>
          <w:tab w:val="right" w:pos="990"/>
          <w:tab w:val="left" w:pos="1170"/>
        </w:tabs>
        <w:spacing w:after="120" w:line="360" w:lineRule="auto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ab/>
      </w:r>
      <w:r w:rsidR="001F791D" w:rsidRPr="003874F5">
        <w:rPr>
          <w:rFonts w:ascii="Gill Sans MT" w:hAnsi="Gill Sans MT"/>
          <w:b/>
          <w:sz w:val="24"/>
          <w:szCs w:val="24"/>
        </w:rPr>
        <w:t>Subject:</w:t>
      </w:r>
      <w:r w:rsidR="00F95431">
        <w:rPr>
          <w:rFonts w:ascii="Gill Sans MT" w:hAnsi="Gill Sans MT"/>
          <w:sz w:val="24"/>
          <w:szCs w:val="24"/>
        </w:rPr>
        <w:tab/>
      </w:r>
      <w:r w:rsidR="00EF48AC">
        <w:rPr>
          <w:rFonts w:ascii="Gill Sans MT" w:hAnsi="Gill Sans MT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Enter Subject"/>
              <w:format w:val="FIRST CAPITAL"/>
            </w:textInput>
          </w:ffData>
        </w:fldChar>
      </w:r>
      <w:bookmarkStart w:id="3" w:name="Text4"/>
      <w:r w:rsidR="00EF48AC">
        <w:rPr>
          <w:rFonts w:ascii="Gill Sans MT" w:hAnsi="Gill Sans MT"/>
          <w:sz w:val="24"/>
          <w:szCs w:val="24"/>
        </w:rPr>
        <w:instrText xml:space="preserve"> FORMTEXT </w:instrText>
      </w:r>
      <w:r w:rsidR="00EF48AC">
        <w:rPr>
          <w:rFonts w:ascii="Gill Sans MT" w:hAnsi="Gill Sans MT"/>
          <w:sz w:val="24"/>
          <w:szCs w:val="24"/>
        </w:rPr>
      </w:r>
      <w:r w:rsidR="00EF48AC">
        <w:rPr>
          <w:rFonts w:ascii="Gill Sans MT" w:hAnsi="Gill Sans MT"/>
          <w:sz w:val="24"/>
          <w:szCs w:val="24"/>
        </w:rPr>
        <w:fldChar w:fldCharType="separate"/>
      </w:r>
      <w:r w:rsidR="00EF48AC">
        <w:rPr>
          <w:rFonts w:ascii="Gill Sans MT" w:hAnsi="Gill Sans MT"/>
          <w:noProof/>
          <w:sz w:val="24"/>
          <w:szCs w:val="24"/>
        </w:rPr>
        <w:t>Enter Subject</w:t>
      </w:r>
      <w:r w:rsidR="00EF48AC">
        <w:rPr>
          <w:rFonts w:ascii="Gill Sans MT" w:hAnsi="Gill Sans MT"/>
          <w:sz w:val="24"/>
          <w:szCs w:val="24"/>
        </w:rPr>
        <w:fldChar w:fldCharType="end"/>
      </w:r>
      <w:bookmarkEnd w:id="3"/>
    </w:p>
    <w:p w:rsidR="00A332D5" w:rsidRPr="001F791D" w:rsidRDefault="00A332D5" w:rsidP="003874F5">
      <w:pPr>
        <w:spacing w:after="120" w:line="360" w:lineRule="auto"/>
        <w:rPr>
          <w:rFonts w:ascii="Gill Sans MT" w:hAnsi="Gill Sans MT"/>
          <w:sz w:val="24"/>
          <w:szCs w:val="24"/>
        </w:rPr>
      </w:pPr>
    </w:p>
    <w:p w:rsidR="00923B5F" w:rsidRDefault="00EF48AC" w:rsidP="00391DC2">
      <w:p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Type memo here..."/>
            </w:textInput>
          </w:ffData>
        </w:fldChar>
      </w:r>
      <w:bookmarkStart w:id="4" w:name="Text5"/>
      <w:r>
        <w:rPr>
          <w:rFonts w:ascii="Gill Sans MT" w:hAnsi="Gill Sans MT"/>
          <w:sz w:val="24"/>
          <w:szCs w:val="24"/>
        </w:rPr>
        <w:instrText xml:space="preserve"> FORMTEXT </w:instrText>
      </w:r>
      <w:r>
        <w:rPr>
          <w:rFonts w:ascii="Gill Sans MT" w:hAnsi="Gill Sans MT"/>
          <w:sz w:val="24"/>
          <w:szCs w:val="24"/>
        </w:rPr>
      </w:r>
      <w:r>
        <w:rPr>
          <w:rFonts w:ascii="Gill Sans MT" w:hAnsi="Gill Sans MT"/>
          <w:sz w:val="24"/>
          <w:szCs w:val="24"/>
        </w:rPr>
        <w:fldChar w:fldCharType="separate"/>
      </w:r>
      <w:r>
        <w:rPr>
          <w:rFonts w:ascii="Gill Sans MT" w:hAnsi="Gill Sans MT"/>
          <w:noProof/>
          <w:sz w:val="24"/>
          <w:szCs w:val="24"/>
        </w:rPr>
        <w:t>Type memo here...</w:t>
      </w:r>
      <w:r>
        <w:rPr>
          <w:rFonts w:ascii="Gill Sans MT" w:hAnsi="Gill Sans MT"/>
          <w:sz w:val="24"/>
          <w:szCs w:val="24"/>
        </w:rPr>
        <w:fldChar w:fldCharType="end"/>
      </w:r>
      <w:bookmarkEnd w:id="4"/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Pr="00A46D64" w:rsidRDefault="00923B5F" w:rsidP="00391DC2">
      <w:pPr>
        <w:spacing w:after="0" w:line="240" w:lineRule="auto"/>
        <w:rPr>
          <w:rFonts w:ascii="Gill Sans MT" w:hAnsi="Gill Sans MT"/>
        </w:rPr>
      </w:pPr>
    </w:p>
    <w:sectPr w:rsidR="00923B5F" w:rsidRPr="00A46D64" w:rsidSect="00923B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8B5" w:rsidRDefault="005A08B5" w:rsidP="00FA0158">
      <w:pPr>
        <w:spacing w:after="0" w:line="240" w:lineRule="auto"/>
      </w:pPr>
      <w:r>
        <w:separator/>
      </w:r>
    </w:p>
  </w:endnote>
  <w:endnote w:type="continuationSeparator" w:id="0">
    <w:p w:rsidR="005A08B5" w:rsidRDefault="005A08B5" w:rsidP="00F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259" w:rsidRDefault="00FF62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005" w:rsidRDefault="00BA5005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 xml:space="preserve">The </w:t>
    </w:r>
    <w:r w:rsidR="005C0669">
      <w:rPr>
        <w:rFonts w:ascii="Gill Sans MT" w:hAnsi="Gill Sans MT"/>
        <w:sz w:val="14"/>
        <w:szCs w:val="14"/>
      </w:rPr>
      <w:t>Green Bank</w:t>
    </w:r>
    <w:r w:rsidRPr="00680E6F">
      <w:rPr>
        <w:rFonts w:ascii="Gill Sans MT" w:hAnsi="Gill Sans MT"/>
        <w:sz w:val="14"/>
        <w:szCs w:val="14"/>
      </w:rPr>
      <w:t xml:space="preserve">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>
    <w:pPr>
      <w:pStyle w:val="Footer"/>
      <w:rPr>
        <w:rFonts w:ascii="Gill Sans MT" w:hAnsi="Gill Sans MT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005" w:rsidRDefault="00BA5005" w:rsidP="00923B5F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 xml:space="preserve">The </w:t>
    </w:r>
    <w:r w:rsidR="005C0669">
      <w:rPr>
        <w:rFonts w:ascii="Gill Sans MT" w:hAnsi="Gill Sans MT"/>
        <w:sz w:val="14"/>
        <w:szCs w:val="14"/>
      </w:rPr>
      <w:t xml:space="preserve">Green Bank </w:t>
    </w:r>
    <w:r w:rsidRPr="00680E6F">
      <w:rPr>
        <w:rFonts w:ascii="Gill Sans MT" w:hAnsi="Gill Sans MT"/>
        <w:sz w:val="14"/>
        <w:szCs w:val="14"/>
      </w:rPr>
      <w:t>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 w:rsidP="00923B5F">
    <w:pPr>
      <w:pStyle w:val="Footer"/>
      <w:rPr>
        <w:rFonts w:ascii="Gill Sans MT" w:hAnsi="Gill Sans MT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8B5" w:rsidRDefault="005A08B5" w:rsidP="00FA0158">
      <w:pPr>
        <w:spacing w:after="0" w:line="240" w:lineRule="auto"/>
      </w:pPr>
      <w:r>
        <w:separator/>
      </w:r>
    </w:p>
  </w:footnote>
  <w:footnote w:type="continuationSeparator" w:id="0">
    <w:p w:rsidR="005A08B5" w:rsidRDefault="005A08B5" w:rsidP="00FA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259" w:rsidRDefault="00FF62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259" w:rsidRDefault="00FF62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259" w:rsidRDefault="00FF6259" w:rsidP="00923B5F">
    <w:pPr>
      <w:pStyle w:val="Header"/>
      <w:rPr>
        <w:noProof/>
      </w:rPr>
    </w:pPr>
  </w:p>
  <w:p w:rsidR="00BA5005" w:rsidRDefault="005C0669" w:rsidP="00923B5F">
    <w:pPr>
      <w:pStyle w:val="Header"/>
      <w:rPr>
        <w:noProof/>
      </w:rPr>
    </w:pPr>
    <w:bookmarkStart w:id="5" w:name="_GoBack"/>
    <w:bookmarkEnd w:id="5"/>
    <w:r>
      <w:rPr>
        <w:rFonts w:ascii="Gill Sans MT" w:hAnsi="Gill Sans M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58FF4C" wp14:editId="1846E852">
              <wp:simplePos x="0" y="0"/>
              <wp:positionH relativeFrom="column">
                <wp:posOffset>1447800</wp:posOffset>
              </wp:positionH>
              <wp:positionV relativeFrom="paragraph">
                <wp:posOffset>-180974</wp:posOffset>
              </wp:positionV>
              <wp:extent cx="4414050" cy="819150"/>
              <wp:effectExtent l="0" t="0" r="5715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4050" cy="819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A5005" w:rsidRPr="003B047A" w:rsidRDefault="00BA5005" w:rsidP="005C0669">
                          <w:pPr>
                            <w:spacing w:after="0" w:line="240" w:lineRule="auto"/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>Green Bank</w:t>
                          </w:r>
                          <w:r w:rsidR="005C0669"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 xml:space="preserve"> Observatory</w:t>
                          </w:r>
                        </w:p>
                        <w:p w:rsidR="00BA5005" w:rsidRDefault="008976F9" w:rsidP="005C0669">
                          <w:pPr>
                            <w:spacing w:after="0" w:line="240" w:lineRule="auto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P.O. Box 2</w:t>
                          </w:r>
                          <w:r w:rsidR="00BA5005"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Green Bank</w:t>
                          </w:r>
                          <w:r w:rsidR="00BA5005"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, 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WV</w:t>
                          </w:r>
                          <w:r w:rsidR="00BA5005"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24944-0002</w:t>
                          </w:r>
                        </w:p>
                        <w:p w:rsidR="00BA5005" w:rsidRDefault="008976F9" w:rsidP="005C0669">
                          <w:pPr>
                            <w:spacing w:after="0" w:line="240" w:lineRule="auto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304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456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2011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 Fax 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304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456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2229</w:t>
                          </w:r>
                        </w:p>
                        <w:p w:rsidR="00BA5005" w:rsidRPr="003B047A" w:rsidRDefault="00BA5005" w:rsidP="005C0669">
                          <w:pPr>
                            <w:spacing w:after="0" w:line="240" w:lineRule="auto"/>
                            <w:rPr>
                              <w:rFonts w:ascii="Gill Sans MT" w:eastAsia="Times New Roman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www.</w:t>
                          </w:r>
                          <w:r w:rsidR="005C0669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gbo.us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58FF4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-14.25pt;width:347.5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" fillcolor="white [3212]" stroked="f">
              <v:textbox>
                <w:txbxContent>
                  <w:p w:rsidR="00BA5005" w:rsidRPr="003B047A" w:rsidRDefault="00BA5005" w:rsidP="005C0669">
                    <w:pPr>
                      <w:spacing w:after="0" w:line="240" w:lineRule="auto"/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>Green Bank</w:t>
                    </w:r>
                    <w:r w:rsidR="005C0669"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 xml:space="preserve"> Observatory</w:t>
                    </w:r>
                  </w:p>
                  <w:p w:rsidR="00BA5005" w:rsidRDefault="008976F9" w:rsidP="005C0669">
                    <w:pPr>
                      <w:spacing w:after="0" w:line="240" w:lineRule="auto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P.O. Box 2</w:t>
                    </w:r>
                    <w:r w:rsidR="00BA5005"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</w:rPr>
                      <w:br/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Green Bank</w:t>
                    </w:r>
                    <w:r w:rsidR="00BA5005"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, 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WV</w:t>
                    </w:r>
                    <w:r w:rsidR="00BA5005"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24944-0002</w:t>
                    </w:r>
                  </w:p>
                  <w:p w:rsidR="00BA5005" w:rsidRDefault="008976F9" w:rsidP="005C0669">
                    <w:pPr>
                      <w:spacing w:after="0" w:line="240" w:lineRule="auto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304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456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2011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 Fax 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304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456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2229</w:t>
                    </w:r>
                  </w:p>
                  <w:p w:rsidR="00BA5005" w:rsidRPr="003B047A" w:rsidRDefault="00BA5005" w:rsidP="005C0669">
                    <w:pPr>
                      <w:spacing w:after="0" w:line="240" w:lineRule="auto"/>
                      <w:rPr>
                        <w:rFonts w:ascii="Gill Sans MT" w:eastAsia="Times New Roman" w:hAnsi="Gill Sans MT"/>
                        <w:sz w:val="20"/>
                        <w:szCs w:val="20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www.</w:t>
                    </w:r>
                    <w:r w:rsidR="005C0669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gbo.us</w:t>
                    </w:r>
                  </w:p>
                </w:txbxContent>
              </v:textbox>
            </v:shape>
          </w:pict>
        </mc:Fallback>
      </mc:AlternateContent>
    </w:r>
    <w:r>
      <w:rPr>
        <w:rFonts w:ascii="Gill Sans MT" w:hAnsi="Gill Sans MT"/>
        <w:noProof/>
      </w:rPr>
      <w:drawing>
        <wp:anchor distT="0" distB="0" distL="114300" distR="114300" simplePos="0" relativeHeight="251661312" behindDoc="0" locked="0" layoutInCell="1" allowOverlap="1" wp14:anchorId="5663E3CB" wp14:editId="5126CFE8">
          <wp:simplePos x="0" y="0"/>
          <wp:positionH relativeFrom="column">
            <wp:posOffset>38100</wp:posOffset>
          </wp:positionH>
          <wp:positionV relativeFrom="paragraph">
            <wp:posOffset>-231140</wp:posOffset>
          </wp:positionV>
          <wp:extent cx="1405890" cy="781050"/>
          <wp:effectExtent l="0" t="0" r="3810" b="0"/>
          <wp:wrapNone/>
          <wp:docPr id="224" name="Picture 2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BO-Primary-HighRes-CMYK-Gree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589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0669" w:rsidRDefault="005C0669" w:rsidP="00923B5F">
    <w:pPr>
      <w:pStyle w:val="Header"/>
      <w:rPr>
        <w:noProof/>
      </w:rPr>
    </w:pPr>
  </w:p>
  <w:p w:rsidR="005C0669" w:rsidRDefault="005C0669" w:rsidP="00923B5F">
    <w:pPr>
      <w:pStyle w:val="Header"/>
    </w:pPr>
  </w:p>
  <w:p w:rsidR="00BA5005" w:rsidRPr="00923B5F" w:rsidRDefault="00BA5005" w:rsidP="00923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6EC"/>
    <w:rsid w:val="000131E8"/>
    <w:rsid w:val="000D0DA7"/>
    <w:rsid w:val="000E6DD3"/>
    <w:rsid w:val="0011206F"/>
    <w:rsid w:val="001B0AF3"/>
    <w:rsid w:val="001F791D"/>
    <w:rsid w:val="00291F8C"/>
    <w:rsid w:val="003874F5"/>
    <w:rsid w:val="00391DC2"/>
    <w:rsid w:val="003B047A"/>
    <w:rsid w:val="00542DB1"/>
    <w:rsid w:val="005A08B5"/>
    <w:rsid w:val="005C0669"/>
    <w:rsid w:val="00617D42"/>
    <w:rsid w:val="00631FD3"/>
    <w:rsid w:val="00680E6F"/>
    <w:rsid w:val="007A3A0E"/>
    <w:rsid w:val="007F4533"/>
    <w:rsid w:val="008566EC"/>
    <w:rsid w:val="00866D25"/>
    <w:rsid w:val="008976F9"/>
    <w:rsid w:val="00923B5F"/>
    <w:rsid w:val="0099534A"/>
    <w:rsid w:val="009A3417"/>
    <w:rsid w:val="00A332D5"/>
    <w:rsid w:val="00A46D64"/>
    <w:rsid w:val="00BA5005"/>
    <w:rsid w:val="00BE6C7A"/>
    <w:rsid w:val="00DA7923"/>
    <w:rsid w:val="00DD349E"/>
    <w:rsid w:val="00EF48AC"/>
    <w:rsid w:val="00F95431"/>
    <w:rsid w:val="00FA0158"/>
    <w:rsid w:val="00FF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7F29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Green Bank Observatory MEMORANDUM.dotm</Template>
  <TotalTime>0</TotalTime>
  <Pages>2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Angelique Babson</dc:creator>
  <cp:keywords/>
  <dc:description/>
  <cp:lastModifiedBy>Angelique Babson</cp:lastModifiedBy>
  <cp:revision>2</cp:revision>
  <cp:lastPrinted>1901-01-01T05:00:00Z</cp:lastPrinted>
  <dcterms:created xsi:type="dcterms:W3CDTF">2016-09-28T14:35:00Z</dcterms:created>
  <dcterms:modified xsi:type="dcterms:W3CDTF">2016-09-28T14:35:00Z</dcterms:modified>
</cp:coreProperties>
</file>