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EF" w:rsidRPr="00477299" w:rsidRDefault="002A24EF" w:rsidP="00A6764B">
      <w:pPr>
        <w:rPr>
          <w:rFonts w:ascii="Gill Sans MT" w:hAnsi="Gill Sans MT"/>
        </w:rPr>
      </w:pPr>
    </w:p>
    <w:p w:rsidR="00356558" w:rsidRPr="00477299" w:rsidRDefault="00356558" w:rsidP="00A6764B">
      <w:pPr>
        <w:rPr>
          <w:rFonts w:ascii="Gill Sans MT" w:hAnsi="Gill Sans MT"/>
        </w:rPr>
      </w:pPr>
      <w:bookmarkStart w:id="0" w:name="_Ref165520382"/>
      <w:bookmarkEnd w:id="0"/>
    </w:p>
    <w:p w:rsidR="00356558" w:rsidRPr="00477299" w:rsidRDefault="00356558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1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1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376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2376"/>
        <w:gridCol w:w="2229"/>
      </w:tblGrid>
      <w:tr w:rsidR="00C364C9" w:rsidRPr="00477299" w:rsidTr="00290542">
        <w:trPr>
          <w:trHeight w:val="399"/>
        </w:trPr>
        <w:tc>
          <w:tcPr>
            <w:tcW w:w="4771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376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2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 w:rsidTr="00290542">
        <w:trPr>
          <w:trHeight w:val="362"/>
        </w:trPr>
        <w:tc>
          <w:tcPr>
            <w:tcW w:w="4771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2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"/>
          </w:p>
        </w:tc>
        <w:tc>
          <w:tcPr>
            <w:tcW w:w="2376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3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22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4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4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1"/>
        <w:gridCol w:w="2415"/>
        <w:gridCol w:w="2204"/>
      </w:tblGrid>
      <w:tr w:rsidR="00B82DAF" w:rsidRPr="00477299">
        <w:tc>
          <w:tcPr>
            <w:tcW w:w="4878" w:type="dxa"/>
            <w:vAlign w:val="center"/>
          </w:tcPr>
          <w:p w:rsidR="00B82DAF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APPROVALS (Name and Signature)</w:t>
            </w:r>
          </w:p>
        </w:tc>
        <w:tc>
          <w:tcPr>
            <w:tcW w:w="2430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B82DAF" w:rsidRPr="00477299" w:rsidTr="00070656">
        <w:trPr>
          <w:trHeight w:val="224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5" w:name="Text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5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6" w:name="Text1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2268" w:type="dxa"/>
          </w:tcPr>
          <w:p w:rsidR="00B82DAF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7" w:name="Text1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7"/>
          </w:p>
        </w:tc>
      </w:tr>
      <w:tr w:rsidR="00B82DAF" w:rsidRPr="00477299" w:rsidTr="00070656">
        <w:trPr>
          <w:trHeight w:val="260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8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0" w:name="Text1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</w:tr>
      <w:tr w:rsidR="00B82DAF" w:rsidRPr="00477299"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1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</w:tr>
      <w:tr w:rsidR="00351B56" w:rsidRPr="00477299">
        <w:tc>
          <w:tcPr>
            <w:tcW w:w="487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4" w:name="Text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4"/>
          </w:p>
        </w:tc>
        <w:tc>
          <w:tcPr>
            <w:tcW w:w="2430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5"/>
          </w:p>
        </w:tc>
        <w:tc>
          <w:tcPr>
            <w:tcW w:w="226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6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F47DB9" w:rsidRPr="00477299" w:rsidRDefault="00F47DB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7"/>
        <w:gridCol w:w="2416"/>
        <w:gridCol w:w="2207"/>
      </w:tblGrid>
      <w:tr w:rsidR="00C364C9" w:rsidRPr="00477299"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RELEASED BY (Name and Signature)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 w:rsidTr="00070656">
        <w:trPr>
          <w:trHeight w:val="332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17" w:name="Text9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7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18" w:name="Text1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8"/>
          </w:p>
        </w:tc>
        <w:tc>
          <w:tcPr>
            <w:tcW w:w="2268" w:type="dxa"/>
          </w:tcPr>
          <w:p w:rsidR="00C364C9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19" w:name="Text19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19"/>
          </w:p>
        </w:tc>
      </w:tr>
    </w:tbl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217BEC" w:rsidP="00A6764B">
      <w:pPr>
        <w:rPr>
          <w:rFonts w:ascii="Gill Sans MT" w:hAnsi="Gill Sans MT"/>
          <w:color w:val="FF0000"/>
        </w:rPr>
      </w:pPr>
      <w:r w:rsidRPr="00477299">
        <w:rPr>
          <w:rFonts w:ascii="Gill Sans MT" w:hAnsi="Gill Sans MT"/>
          <w:color w:val="FF0000"/>
        </w:rPr>
        <w:br w:type="column"/>
      </w: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0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1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2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3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4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5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5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6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7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8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8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30" w:name="Text32"/>
      <w:r w:rsidRPr="00A6764B">
        <w:instrText xml:space="preserve"> FORMTEXT </w:instrText>
      </w:r>
      <w:r w:rsidRPr="00A6764B">
        <w:fldChar w:fldCharType="separate"/>
      </w:r>
      <w:bookmarkStart w:id="31" w:name="_Toc204583123"/>
      <w:r w:rsidRPr="00A6764B">
        <w:rPr>
          <w:noProof/>
        </w:rPr>
        <w:t>Heading 1</w:t>
      </w:r>
      <w:bookmarkEnd w:id="31"/>
      <w:r w:rsidRPr="00A6764B">
        <w:fldChar w:fldCharType="end"/>
      </w:r>
      <w:bookmarkEnd w:id="30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32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32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33" w:name="Text34"/>
      <w:r w:rsidRPr="00477299">
        <w:instrText xml:space="preserve"> FORMTEXT </w:instrText>
      </w:r>
      <w:r w:rsidRPr="00477299">
        <w:fldChar w:fldCharType="separate"/>
      </w:r>
      <w:bookmarkStart w:id="34" w:name="_Toc204583124"/>
      <w:r w:rsidRPr="00477299">
        <w:rPr>
          <w:noProof/>
        </w:rPr>
        <w:t>Heading 2</w:t>
      </w:r>
      <w:bookmarkEnd w:id="34"/>
      <w:r w:rsidRPr="00477299">
        <w:fldChar w:fldCharType="end"/>
      </w:r>
      <w:bookmarkEnd w:id="33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35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5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36" w:name="Text35"/>
      <w:r w:rsidRPr="00477299">
        <w:instrText xml:space="preserve"> FORMTEXT </w:instrText>
      </w:r>
      <w:r w:rsidRPr="00477299">
        <w:fldChar w:fldCharType="separate"/>
      </w:r>
      <w:bookmarkStart w:id="37" w:name="_Toc204583125"/>
      <w:r w:rsidRPr="00477299">
        <w:t>Heading 3</w:t>
      </w:r>
      <w:bookmarkEnd w:id="37"/>
      <w:r w:rsidRPr="00477299">
        <w:fldChar w:fldCharType="end"/>
      </w:r>
      <w:bookmarkEnd w:id="36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38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8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39" w:name="Text36"/>
      <w:r w:rsidRPr="00477299">
        <w:instrText xml:space="preserve"> FORMTEXT </w:instrText>
      </w:r>
      <w:r w:rsidRPr="00477299">
        <w:fldChar w:fldCharType="separate"/>
      </w:r>
      <w:bookmarkStart w:id="40" w:name="_Toc204583126"/>
      <w:r w:rsidRPr="00477299">
        <w:t>Heading 3</w:t>
      </w:r>
      <w:bookmarkEnd w:id="40"/>
      <w:r w:rsidRPr="00477299">
        <w:fldChar w:fldCharType="end"/>
      </w:r>
      <w:bookmarkEnd w:id="39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41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41"/>
    </w:p>
    <w:sectPr w:rsidR="00A6764B" w:rsidRPr="00A6764B" w:rsidSect="00CB5BAA">
      <w:headerReference w:type="even" r:id="rId14"/>
      <w:headerReference w:type="default" r:id="rId15"/>
      <w:footerReference w:type="default" r:id="rId16"/>
      <w:headerReference w:type="first" r:id="rId1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EA7" w:rsidRDefault="00D84EA7" w:rsidP="00356558">
      <w:r>
        <w:separator/>
      </w:r>
    </w:p>
  </w:endnote>
  <w:endnote w:type="continuationSeparator" w:id="0">
    <w:p w:rsidR="00D84EA7" w:rsidRDefault="00D84EA7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B2" w:rsidRDefault="004215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D84EA7">
        <w:pPr>
          <w:pStyle w:val="Footer"/>
          <w:jc w:val="center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B2" w:rsidRDefault="004215B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4215B2">
      <w:rPr>
        <w:rFonts w:ascii="Gill Sans MT" w:hAnsi="Gill Sans MT"/>
        <w:b/>
        <w:noProof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4215B2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EA7" w:rsidRDefault="00D84EA7" w:rsidP="00356558">
      <w:r>
        <w:separator/>
      </w:r>
    </w:p>
  </w:footnote>
  <w:footnote w:type="continuationSeparator" w:id="0">
    <w:p w:rsidR="00D84EA7" w:rsidRDefault="00D84EA7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B2" w:rsidRDefault="004215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67" w:type="dxa"/>
      <w:tblLook w:val="04A0" w:firstRow="1" w:lastRow="0" w:firstColumn="1" w:lastColumn="0" w:noHBand="0" w:noVBand="1"/>
    </w:tblPr>
    <w:tblGrid>
      <w:gridCol w:w="2167"/>
      <w:gridCol w:w="2762"/>
      <w:gridCol w:w="2540"/>
      <w:gridCol w:w="2298"/>
    </w:tblGrid>
    <w:tr w:rsidR="00070656" w:rsidRPr="00477299" w:rsidTr="004307B4">
      <w:trPr>
        <w:trHeight w:val="473"/>
      </w:trPr>
      <w:tc>
        <w:tcPr>
          <w:tcW w:w="2071" w:type="dxa"/>
          <w:vMerge w:val="restart"/>
          <w:tcBorders>
            <w:right w:val="single" w:sz="4" w:space="0" w:color="auto"/>
          </w:tcBorders>
        </w:tcPr>
        <w:p w:rsidR="00EF6963" w:rsidRPr="00477299" w:rsidRDefault="004215B2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r>
            <w:rPr>
              <w:rFonts w:ascii="Gill Sans MT" w:hAnsi="Gill Sans MT"/>
              <w:i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3EA07EF" wp14:editId="343F3CB5">
                <wp:simplePos x="0" y="0"/>
                <wp:positionH relativeFrom="column">
                  <wp:posOffset>0</wp:posOffset>
                </wp:positionH>
                <wp:positionV relativeFrom="paragraph">
                  <wp:posOffset>150495</wp:posOffset>
                </wp:positionV>
                <wp:extent cx="1234440" cy="685800"/>
                <wp:effectExtent l="0" t="0" r="3810" b="0"/>
                <wp:wrapTopAndBottom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BO-Primary-HighRes-CMYK-Gree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4440" cy="68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5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3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070656" w:rsidRPr="00477299" w:rsidTr="004307B4">
      <w:trPr>
        <w:trHeight w:val="999"/>
      </w:trPr>
      <w:tc>
        <w:tcPr>
          <w:tcW w:w="2071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37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4215B2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>
            <w:rPr>
              <w:rFonts w:ascii="Gill Sans MT" w:hAnsi="Gill Sans MT"/>
              <w:i/>
              <w:sz w:val="20"/>
              <w:szCs w:val="20"/>
            </w:rPr>
            <w:t>G</w:t>
          </w:r>
          <w:bookmarkStart w:id="29" w:name="_GoBack"/>
          <w:bookmarkEnd w:id="29"/>
          <w:r w:rsidR="004307B4">
            <w:rPr>
              <w:rFonts w:ascii="Gill Sans MT" w:hAnsi="Gill Sans MT"/>
              <w:i/>
              <w:sz w:val="20"/>
              <w:szCs w:val="20"/>
            </w:rPr>
            <w:t xml:space="preserve">BO 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>Doc. #</w:t>
          </w:r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</w:p>
      </w:tc>
      <w:tc>
        <w:tcPr>
          <w:tcW w:w="23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B2" w:rsidRDefault="004215B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 w15:restartNumberingAfterBreak="0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 w15:restartNumberingAfterBreak="0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 w15:restartNumberingAfterBreak="0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 w15:restartNumberingAfterBreak="0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 w15:restartNumberingAfterBreak="0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 w15:restartNumberingAfterBreak="0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 w15:restartNumberingAfterBreak="0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C68F9"/>
    <w:multiLevelType w:val="multilevel"/>
    <w:tmpl w:val="73DEA46A"/>
    <w:numStyleLink w:val="Style1"/>
  </w:abstractNum>
  <w:abstractNum w:abstractNumId="20" w15:restartNumberingAfterBreak="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 w15:restartNumberingAfterBreak="0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B4"/>
    <w:rsid w:val="00004413"/>
    <w:rsid w:val="0002037E"/>
    <w:rsid w:val="00034A15"/>
    <w:rsid w:val="00041A45"/>
    <w:rsid w:val="0004791F"/>
    <w:rsid w:val="00054B54"/>
    <w:rsid w:val="0006410B"/>
    <w:rsid w:val="00070656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90542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5B2"/>
    <w:rsid w:val="00421E23"/>
    <w:rsid w:val="004307B4"/>
    <w:rsid w:val="00431689"/>
    <w:rsid w:val="004438A8"/>
    <w:rsid w:val="00453895"/>
    <w:rsid w:val="00455436"/>
    <w:rsid w:val="00456F08"/>
    <w:rsid w:val="00460753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D324A"/>
    <w:rsid w:val="005D349C"/>
    <w:rsid w:val="005D5E75"/>
    <w:rsid w:val="005D7BC4"/>
    <w:rsid w:val="005F1B9D"/>
    <w:rsid w:val="0060040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63B63"/>
    <w:rsid w:val="00D64C3B"/>
    <w:rsid w:val="00D77650"/>
    <w:rsid w:val="00D82337"/>
    <w:rsid w:val="00D84EA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C01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1F637-800A-4EA3-B5D8-E7FA7EDF7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Green Bank Observatory Doc Approval Template.dotm</Template>
  <TotalTime>1</TotalTime>
  <Pages>4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Doc</vt:lpstr>
    </vt:vector>
  </TitlesOfParts>
  <Manager/>
  <Company/>
  <LinksUpToDate>false</LinksUpToDate>
  <CharactersWithSpaces>1257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Angelique Babson</dc:creator>
  <cp:keywords/>
  <dc:description/>
  <cp:lastModifiedBy>Angelique Babson</cp:lastModifiedBy>
  <cp:revision>2</cp:revision>
  <cp:lastPrinted>2009-10-10T21:07:00Z</cp:lastPrinted>
  <dcterms:created xsi:type="dcterms:W3CDTF">2016-09-28T15:09:00Z</dcterms:created>
  <dcterms:modified xsi:type="dcterms:W3CDTF">2016-09-28T15:09:00Z</dcterms:modified>
  <cp:category/>
</cp:coreProperties>
</file>